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B56" w:rsidRDefault="00E14B56">
      <w:r>
        <w:tab/>
      </w:r>
      <w:r>
        <w:tab/>
        <w:t xml:space="preserve">         </w:t>
      </w:r>
    </w:p>
    <w:p w:rsidR="00E14B56" w:rsidRDefault="00E14B56"/>
    <w:p w:rsidR="0031721C" w:rsidRDefault="00AD0B67" w:rsidP="0031721C">
      <w:pPr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Allegato</w:t>
      </w:r>
      <w:r w:rsidR="004A159D">
        <w:rPr>
          <w:b/>
          <w:sz w:val="24"/>
        </w:rPr>
        <w:t xml:space="preserve"> </w:t>
      </w:r>
      <w:r w:rsidR="0031721C">
        <w:rPr>
          <w:b/>
          <w:sz w:val="24"/>
        </w:rPr>
        <w:t>M</w:t>
      </w:r>
      <w:r>
        <w:rPr>
          <w:b/>
          <w:sz w:val="24"/>
        </w:rPr>
        <w:t>odello partecipazione selezione</w:t>
      </w:r>
    </w:p>
    <w:p w:rsidR="0042641D" w:rsidRDefault="0042641D" w:rsidP="0031721C">
      <w:pPr>
        <w:ind w:left="4956"/>
        <w:rPr>
          <w:b/>
          <w:sz w:val="24"/>
          <w:szCs w:val="24"/>
        </w:rPr>
      </w:pPr>
    </w:p>
    <w:p w:rsidR="0031721C" w:rsidRDefault="00AD0B67" w:rsidP="0031721C">
      <w:pPr>
        <w:ind w:left="4956"/>
        <w:rPr>
          <w:sz w:val="24"/>
          <w:szCs w:val="24"/>
        </w:rPr>
      </w:pPr>
      <w:r w:rsidRPr="0031721C">
        <w:rPr>
          <w:b/>
          <w:sz w:val="24"/>
          <w:szCs w:val="24"/>
        </w:rPr>
        <w:t>All’Istituto Regionale del Vino e dell’Olio</w:t>
      </w:r>
      <w:r w:rsidR="00D8771C" w:rsidRPr="0031721C">
        <w:rPr>
          <w:sz w:val="24"/>
          <w:szCs w:val="24"/>
        </w:rPr>
        <w:t xml:space="preserve">                                                                                             </w:t>
      </w:r>
    </w:p>
    <w:p w:rsidR="00AD0B67" w:rsidRDefault="00810A08" w:rsidP="0031721C">
      <w:pPr>
        <w:ind w:left="4956"/>
        <w:rPr>
          <w:color w:val="0000FF" w:themeColor="hyperlink"/>
          <w:sz w:val="24"/>
          <w:szCs w:val="24"/>
          <w:u w:val="single"/>
        </w:rPr>
      </w:pPr>
      <w:hyperlink r:id="rId9" w:history="1">
        <w:r w:rsidR="00D9233A" w:rsidRPr="0031721C">
          <w:rPr>
            <w:color w:val="0000FF" w:themeColor="hyperlink"/>
            <w:sz w:val="24"/>
            <w:szCs w:val="24"/>
            <w:u w:val="single"/>
          </w:rPr>
          <w:t>promozioneirvo@pec.istitutoregionalevitevinosicilia.it</w:t>
        </w:r>
      </w:hyperlink>
    </w:p>
    <w:p w:rsidR="0031721C" w:rsidRPr="0031721C" w:rsidRDefault="0031721C" w:rsidP="0031721C">
      <w:pPr>
        <w:ind w:left="4956"/>
        <w:rPr>
          <w:b/>
          <w:sz w:val="24"/>
        </w:rPr>
      </w:pPr>
    </w:p>
    <w:p w:rsidR="00AF19FE" w:rsidRPr="0031721C" w:rsidRDefault="00AF19FE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</w:p>
    <w:p w:rsidR="00555E67" w:rsidRPr="0031721C" w:rsidRDefault="00AD0B67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31721C">
        <w:rPr>
          <w:b/>
          <w:sz w:val="24"/>
          <w:szCs w:val="24"/>
        </w:rPr>
        <w:t xml:space="preserve">Oggetto: </w:t>
      </w:r>
      <w:r w:rsidRPr="0031721C">
        <w:rPr>
          <w:i/>
          <w:sz w:val="24"/>
          <w:szCs w:val="24"/>
        </w:rPr>
        <w:t xml:space="preserve">Bando di selezione partecipazione evento </w:t>
      </w:r>
      <w:r w:rsidR="00F06410" w:rsidRPr="0031721C">
        <w:rPr>
          <w:sz w:val="24"/>
          <w:szCs w:val="24"/>
        </w:rPr>
        <w:t xml:space="preserve">Wine Paris  - Parigi </w:t>
      </w:r>
      <w:r w:rsidR="000A32B5">
        <w:rPr>
          <w:sz w:val="24"/>
          <w:szCs w:val="24"/>
        </w:rPr>
        <w:t>9</w:t>
      </w:r>
      <w:r w:rsidR="00F06410" w:rsidRPr="0031721C">
        <w:rPr>
          <w:sz w:val="24"/>
          <w:szCs w:val="24"/>
        </w:rPr>
        <w:t xml:space="preserve"> - 1</w:t>
      </w:r>
      <w:r w:rsidR="000A32B5">
        <w:rPr>
          <w:sz w:val="24"/>
          <w:szCs w:val="24"/>
        </w:rPr>
        <w:t>1</w:t>
      </w:r>
      <w:r w:rsidR="00F06410" w:rsidRPr="0031721C">
        <w:rPr>
          <w:sz w:val="24"/>
          <w:szCs w:val="24"/>
        </w:rPr>
        <w:t xml:space="preserve"> Febbraio 202</w:t>
      </w:r>
      <w:r w:rsidR="000A32B5">
        <w:rPr>
          <w:sz w:val="24"/>
          <w:szCs w:val="24"/>
        </w:rPr>
        <w:t>6</w:t>
      </w:r>
    </w:p>
    <w:p w:rsidR="00AD0B67" w:rsidRPr="0031721C" w:rsidRDefault="00AD0B67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284" w:hanging="284"/>
        <w:rPr>
          <w:sz w:val="24"/>
          <w:szCs w:val="24"/>
        </w:rPr>
      </w:pPr>
    </w:p>
    <w:p w:rsidR="00BB10C7" w:rsidRDefault="00613766" w:rsidP="00C1362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284" w:hanging="284"/>
        <w:rPr>
          <w:sz w:val="24"/>
          <w:szCs w:val="24"/>
        </w:rPr>
      </w:pPr>
      <w:r w:rsidRPr="0031721C">
        <w:rPr>
          <w:sz w:val="24"/>
          <w:szCs w:val="24"/>
        </w:rPr>
        <w:t>Ragione sociale dell’Azienda</w:t>
      </w:r>
      <w:r w:rsidR="006632B9" w:rsidRPr="0031721C">
        <w:rPr>
          <w:sz w:val="24"/>
          <w:szCs w:val="24"/>
        </w:rPr>
        <w:t xml:space="preserve"> </w:t>
      </w:r>
      <w:r w:rsidR="00BB10C7" w:rsidRPr="0031721C">
        <w:rPr>
          <w:sz w:val="24"/>
          <w:szCs w:val="24"/>
        </w:rPr>
        <w:t>___________</w:t>
      </w:r>
      <w:r w:rsidR="006632B9" w:rsidRPr="0031721C">
        <w:rPr>
          <w:sz w:val="24"/>
          <w:szCs w:val="24"/>
        </w:rPr>
        <w:t>_____________</w:t>
      </w:r>
      <w:r w:rsidR="00BB10C7" w:rsidRPr="0031721C">
        <w:rPr>
          <w:sz w:val="24"/>
          <w:szCs w:val="24"/>
        </w:rPr>
        <w:t>__</w:t>
      </w:r>
      <w:r w:rsidR="006632B9" w:rsidRPr="0031721C">
        <w:rPr>
          <w:sz w:val="24"/>
          <w:szCs w:val="24"/>
        </w:rPr>
        <w:t>____</w:t>
      </w:r>
      <w:r w:rsidR="00BB10C7" w:rsidRPr="0031721C">
        <w:rPr>
          <w:sz w:val="24"/>
          <w:szCs w:val="24"/>
        </w:rPr>
        <w:t>_________________________</w:t>
      </w:r>
    </w:p>
    <w:p w:rsidR="00E745D3" w:rsidRPr="0031721C" w:rsidRDefault="00E745D3" w:rsidP="00C1362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284" w:hanging="284"/>
        <w:rPr>
          <w:sz w:val="24"/>
          <w:szCs w:val="24"/>
        </w:rPr>
      </w:pPr>
    </w:p>
    <w:p w:rsidR="00D9233A" w:rsidRDefault="00073CC1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C</w:t>
      </w:r>
      <w:r w:rsidR="00613766" w:rsidRPr="0031721C">
        <w:rPr>
          <w:sz w:val="24"/>
          <w:szCs w:val="24"/>
        </w:rPr>
        <w:t>ittà</w:t>
      </w:r>
      <w:r w:rsidRPr="0031721C">
        <w:rPr>
          <w:sz w:val="24"/>
          <w:szCs w:val="24"/>
        </w:rPr>
        <w:t>____________</w:t>
      </w:r>
      <w:r w:rsidR="006632B9" w:rsidRPr="0031721C">
        <w:rPr>
          <w:sz w:val="24"/>
          <w:szCs w:val="24"/>
        </w:rPr>
        <w:t>__________________________________</w:t>
      </w:r>
      <w:r w:rsidRPr="0031721C">
        <w:rPr>
          <w:sz w:val="24"/>
          <w:szCs w:val="24"/>
        </w:rPr>
        <w:t>__</w:t>
      </w:r>
      <w:r w:rsidR="00613766" w:rsidRPr="0031721C">
        <w:rPr>
          <w:sz w:val="24"/>
          <w:szCs w:val="24"/>
        </w:rPr>
        <w:t xml:space="preserve"> </w:t>
      </w:r>
      <w:r w:rsidR="00BB10C7" w:rsidRPr="0031721C">
        <w:rPr>
          <w:sz w:val="24"/>
          <w:szCs w:val="24"/>
        </w:rPr>
        <w:t>CAP</w:t>
      </w:r>
      <w:r w:rsidR="006632B9" w:rsidRPr="0031721C">
        <w:rPr>
          <w:sz w:val="24"/>
          <w:szCs w:val="24"/>
        </w:rPr>
        <w:t>_______</w:t>
      </w:r>
      <w:r w:rsidR="00BB10C7" w:rsidRPr="0031721C">
        <w:rPr>
          <w:sz w:val="24"/>
          <w:szCs w:val="24"/>
        </w:rPr>
        <w:t>____ PROV.  (__</w:t>
      </w:r>
      <w:r w:rsidR="006632B9" w:rsidRPr="0031721C">
        <w:rPr>
          <w:sz w:val="24"/>
          <w:szCs w:val="24"/>
        </w:rPr>
        <w:t>_</w:t>
      </w:r>
      <w:r w:rsidR="00BB10C7" w:rsidRPr="0031721C">
        <w:rPr>
          <w:sz w:val="24"/>
          <w:szCs w:val="24"/>
        </w:rPr>
        <w:t>_)</w:t>
      </w:r>
    </w:p>
    <w:p w:rsidR="00E745D3" w:rsidRPr="0031721C" w:rsidRDefault="00E745D3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BB10C7" w:rsidRPr="0031721C" w:rsidRDefault="00BB10C7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V</w:t>
      </w:r>
      <w:r w:rsidR="00613766" w:rsidRPr="0031721C">
        <w:rPr>
          <w:sz w:val="24"/>
          <w:szCs w:val="24"/>
        </w:rPr>
        <w:t>ia</w:t>
      </w:r>
      <w:r w:rsidRPr="0031721C">
        <w:rPr>
          <w:sz w:val="24"/>
          <w:szCs w:val="24"/>
        </w:rPr>
        <w:t>__________</w:t>
      </w:r>
      <w:r w:rsidR="006632B9" w:rsidRPr="0031721C">
        <w:rPr>
          <w:sz w:val="24"/>
          <w:szCs w:val="24"/>
        </w:rPr>
        <w:t>___________</w:t>
      </w:r>
      <w:r w:rsidRPr="0031721C">
        <w:rPr>
          <w:sz w:val="24"/>
          <w:szCs w:val="24"/>
        </w:rPr>
        <w:t>________</w:t>
      </w:r>
      <w:r w:rsidR="006632B9" w:rsidRPr="0031721C">
        <w:rPr>
          <w:sz w:val="24"/>
          <w:szCs w:val="24"/>
        </w:rPr>
        <w:t>__</w:t>
      </w:r>
      <w:r w:rsidRPr="0031721C">
        <w:rPr>
          <w:sz w:val="24"/>
          <w:szCs w:val="24"/>
        </w:rPr>
        <w:t>____</w:t>
      </w:r>
      <w:r w:rsidR="00613766" w:rsidRPr="0031721C">
        <w:rPr>
          <w:sz w:val="24"/>
          <w:szCs w:val="24"/>
        </w:rPr>
        <w:t xml:space="preserve"> </w:t>
      </w:r>
      <w:r w:rsidRPr="0031721C">
        <w:rPr>
          <w:sz w:val="24"/>
          <w:szCs w:val="24"/>
        </w:rPr>
        <w:t>N____</w:t>
      </w:r>
      <w:r w:rsidR="00073CC1" w:rsidRPr="0031721C">
        <w:rPr>
          <w:sz w:val="24"/>
          <w:szCs w:val="24"/>
        </w:rPr>
        <w:t xml:space="preserve"> T</w:t>
      </w:r>
      <w:r w:rsidR="00613766" w:rsidRPr="0031721C">
        <w:rPr>
          <w:sz w:val="24"/>
          <w:szCs w:val="24"/>
        </w:rPr>
        <w:t>elefono</w:t>
      </w:r>
      <w:r w:rsidR="00073CC1" w:rsidRPr="0031721C">
        <w:rPr>
          <w:sz w:val="24"/>
          <w:szCs w:val="24"/>
        </w:rPr>
        <w:t>___________</w:t>
      </w:r>
      <w:r w:rsidR="00182886" w:rsidRPr="0031721C">
        <w:rPr>
          <w:sz w:val="24"/>
          <w:szCs w:val="24"/>
        </w:rPr>
        <w:t>______________</w:t>
      </w:r>
      <w:r w:rsidR="00AD0B67" w:rsidRPr="0031721C">
        <w:rPr>
          <w:sz w:val="24"/>
          <w:szCs w:val="24"/>
        </w:rPr>
        <w:t>__</w:t>
      </w:r>
    </w:p>
    <w:p w:rsidR="00D9233A" w:rsidRPr="0031721C" w:rsidRDefault="00D9233A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D9233A" w:rsidRDefault="00BB10C7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C</w:t>
      </w:r>
      <w:r w:rsidR="00613766" w:rsidRPr="0031721C">
        <w:rPr>
          <w:sz w:val="24"/>
          <w:szCs w:val="24"/>
        </w:rPr>
        <w:t>ell</w:t>
      </w:r>
      <w:r w:rsidRPr="0031721C">
        <w:rPr>
          <w:sz w:val="24"/>
          <w:szCs w:val="24"/>
        </w:rPr>
        <w:t>._______________</w:t>
      </w:r>
      <w:r w:rsidR="006632B9" w:rsidRPr="0031721C">
        <w:rPr>
          <w:sz w:val="24"/>
          <w:szCs w:val="24"/>
        </w:rPr>
        <w:t>__</w:t>
      </w:r>
      <w:r w:rsidRPr="0031721C">
        <w:rPr>
          <w:sz w:val="24"/>
          <w:szCs w:val="24"/>
        </w:rPr>
        <w:t>__</w:t>
      </w:r>
      <w:r w:rsidR="00D9233A" w:rsidRPr="0031721C">
        <w:rPr>
          <w:sz w:val="24"/>
          <w:szCs w:val="24"/>
        </w:rPr>
        <w:t>___</w:t>
      </w:r>
      <w:r w:rsidRPr="0031721C">
        <w:rPr>
          <w:sz w:val="24"/>
          <w:szCs w:val="24"/>
        </w:rPr>
        <w:t xml:space="preserve">    </w:t>
      </w:r>
      <w:r w:rsidR="00072EBC" w:rsidRPr="0031721C">
        <w:rPr>
          <w:sz w:val="24"/>
          <w:szCs w:val="24"/>
        </w:rPr>
        <w:t>PEC</w:t>
      </w:r>
      <w:r w:rsidRPr="0031721C">
        <w:rPr>
          <w:sz w:val="24"/>
          <w:szCs w:val="24"/>
        </w:rPr>
        <w:t>:_____________</w:t>
      </w:r>
      <w:r w:rsidR="006632B9" w:rsidRPr="0031721C">
        <w:rPr>
          <w:sz w:val="24"/>
          <w:szCs w:val="24"/>
        </w:rPr>
        <w:t>____________</w:t>
      </w:r>
      <w:r w:rsidRPr="0031721C">
        <w:rPr>
          <w:sz w:val="24"/>
          <w:szCs w:val="24"/>
        </w:rPr>
        <w:t>______________________</w:t>
      </w:r>
    </w:p>
    <w:p w:rsidR="00C13626" w:rsidRPr="0031721C" w:rsidRDefault="00C13626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D9233A" w:rsidRPr="0031721C" w:rsidRDefault="00D9233A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Mail _____</w:t>
      </w:r>
      <w:r w:rsidR="006632B9" w:rsidRPr="0031721C">
        <w:rPr>
          <w:sz w:val="24"/>
          <w:szCs w:val="24"/>
        </w:rPr>
        <w:t>__________</w:t>
      </w:r>
      <w:r w:rsidRPr="0031721C">
        <w:rPr>
          <w:sz w:val="24"/>
          <w:szCs w:val="24"/>
        </w:rPr>
        <w:t>___________</w:t>
      </w:r>
      <w:r w:rsidR="00E745D3">
        <w:rPr>
          <w:sz w:val="24"/>
          <w:szCs w:val="24"/>
        </w:rPr>
        <w:t xml:space="preserve">  CUA _______________________</w:t>
      </w:r>
    </w:p>
    <w:p w:rsidR="00587FC2" w:rsidRPr="0031721C" w:rsidRDefault="00587FC2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</w:p>
    <w:p w:rsidR="00182886" w:rsidRPr="0031721C" w:rsidRDefault="00294F33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Iscrizione CCIAA Numero _________________________________data ___________</w:t>
      </w:r>
      <w:r w:rsidR="006632B9" w:rsidRPr="0031721C">
        <w:rPr>
          <w:sz w:val="24"/>
          <w:szCs w:val="24"/>
        </w:rPr>
        <w:t>___</w:t>
      </w:r>
      <w:r w:rsidRPr="0031721C">
        <w:rPr>
          <w:sz w:val="24"/>
          <w:szCs w:val="24"/>
        </w:rPr>
        <w:t>______</w:t>
      </w:r>
    </w:p>
    <w:p w:rsidR="00C13626" w:rsidRDefault="00C13626" w:rsidP="00350532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rPr>
          <w:sz w:val="24"/>
          <w:szCs w:val="24"/>
        </w:rPr>
      </w:pPr>
    </w:p>
    <w:p w:rsidR="00350532" w:rsidRPr="0031721C" w:rsidRDefault="00350532" w:rsidP="00350532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rPr>
          <w:sz w:val="24"/>
          <w:szCs w:val="24"/>
        </w:rPr>
      </w:pPr>
      <w:r w:rsidRPr="0031721C">
        <w:rPr>
          <w:sz w:val="24"/>
          <w:szCs w:val="24"/>
        </w:rPr>
        <w:t>DOP/IGP</w:t>
      </w:r>
      <w:r w:rsidR="008D4A15" w:rsidRPr="0031721C">
        <w:rPr>
          <w:sz w:val="24"/>
          <w:szCs w:val="24"/>
        </w:rPr>
        <w:t xml:space="preserve"> rivendicate </w:t>
      </w:r>
      <w:r w:rsidRPr="0031721C">
        <w:rPr>
          <w:sz w:val="24"/>
          <w:szCs w:val="24"/>
        </w:rPr>
        <w:t>: ___________</w:t>
      </w:r>
      <w:r w:rsidR="006632B9" w:rsidRPr="0031721C">
        <w:rPr>
          <w:sz w:val="24"/>
          <w:szCs w:val="24"/>
        </w:rPr>
        <w:t>_____________</w:t>
      </w:r>
      <w:r w:rsidRPr="0031721C">
        <w:rPr>
          <w:sz w:val="24"/>
          <w:szCs w:val="24"/>
        </w:rPr>
        <w:t>______</w:t>
      </w:r>
      <w:r w:rsidR="008D4A15" w:rsidRPr="0031721C">
        <w:rPr>
          <w:sz w:val="24"/>
          <w:szCs w:val="24"/>
        </w:rPr>
        <w:t>_______________________________</w:t>
      </w:r>
    </w:p>
    <w:p w:rsidR="00350532" w:rsidRPr="0031721C" w:rsidRDefault="000C2CD7" w:rsidP="00350532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Azienda </w:t>
      </w:r>
      <w:r w:rsidR="00350532" w:rsidRPr="0031721C">
        <w:rPr>
          <w:sz w:val="24"/>
          <w:szCs w:val="24"/>
        </w:rPr>
        <w:t xml:space="preserve">con sito e-commerce </w:t>
      </w:r>
      <w:r w:rsidR="00EC1C45" w:rsidRPr="0031721C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50532" w:rsidRPr="0031721C">
        <w:rPr>
          <w:sz w:val="24"/>
          <w:szCs w:val="24"/>
        </w:rPr>
        <w:t>S</w:t>
      </w:r>
      <w:r>
        <w:rPr>
          <w:sz w:val="24"/>
          <w:szCs w:val="24"/>
        </w:rPr>
        <w:t>I</w:t>
      </w:r>
      <w:r w:rsidR="00350532" w:rsidRPr="0031721C">
        <w:rPr>
          <w:sz w:val="24"/>
          <w:szCs w:val="24"/>
        </w:rPr>
        <w:t xml:space="preserve"> </w:t>
      </w:r>
      <w:r w:rsidR="00EC1C45" w:rsidRPr="0031721C">
        <w:rPr>
          <w:sz w:val="24"/>
          <w:szCs w:val="24"/>
        </w:rPr>
        <w:t xml:space="preserve"> </w:t>
      </w:r>
      <w:r w:rsidR="008D4A15" w:rsidRPr="0031721C">
        <w:rPr>
          <w:sz w:val="24"/>
          <w:szCs w:val="24"/>
        </w:rPr>
        <w:t>□</w:t>
      </w:r>
      <w:r w:rsidR="00EC1C45" w:rsidRPr="0031721C">
        <w:rPr>
          <w:sz w:val="24"/>
          <w:szCs w:val="24"/>
        </w:rPr>
        <w:t xml:space="preserve">     </w:t>
      </w:r>
      <w:r w:rsidR="00350532" w:rsidRPr="0031721C">
        <w:rPr>
          <w:sz w:val="24"/>
          <w:szCs w:val="24"/>
        </w:rPr>
        <w:t>NO</w:t>
      </w:r>
      <w:r w:rsidR="00EC1C45" w:rsidRPr="0031721C">
        <w:rPr>
          <w:sz w:val="24"/>
          <w:szCs w:val="24"/>
        </w:rPr>
        <w:t xml:space="preserve">  </w:t>
      </w:r>
      <w:r w:rsidR="008D4A15" w:rsidRPr="0031721C">
        <w:rPr>
          <w:sz w:val="24"/>
          <w:szCs w:val="24"/>
        </w:rPr>
        <w:t>□</w:t>
      </w:r>
    </w:p>
    <w:p w:rsidR="00350532" w:rsidRDefault="00350532" w:rsidP="00350532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rPr>
          <w:sz w:val="24"/>
          <w:szCs w:val="24"/>
        </w:rPr>
      </w:pPr>
      <w:r w:rsidRPr="0031721C">
        <w:rPr>
          <w:sz w:val="24"/>
          <w:szCs w:val="24"/>
        </w:rPr>
        <w:t>Partecipazione a precedent</w:t>
      </w:r>
      <w:r w:rsidR="000C2CD7">
        <w:rPr>
          <w:sz w:val="24"/>
          <w:szCs w:val="24"/>
        </w:rPr>
        <w:t>e</w:t>
      </w:r>
      <w:r w:rsidRPr="0031721C">
        <w:rPr>
          <w:sz w:val="24"/>
          <w:szCs w:val="24"/>
        </w:rPr>
        <w:t xml:space="preserve"> event</w:t>
      </w:r>
      <w:r w:rsidR="000C2CD7">
        <w:rPr>
          <w:sz w:val="24"/>
          <w:szCs w:val="24"/>
        </w:rPr>
        <w:t>o</w:t>
      </w:r>
      <w:r w:rsidRPr="0031721C">
        <w:rPr>
          <w:sz w:val="24"/>
          <w:szCs w:val="24"/>
        </w:rPr>
        <w:t xml:space="preserve"> </w:t>
      </w:r>
      <w:r w:rsidR="000C2CD7">
        <w:rPr>
          <w:sz w:val="24"/>
          <w:szCs w:val="24"/>
        </w:rPr>
        <w:t xml:space="preserve">Wine Paris </w:t>
      </w:r>
      <w:r w:rsidR="000C2CD7">
        <w:rPr>
          <w:sz w:val="24"/>
          <w:szCs w:val="24"/>
        </w:rPr>
        <w:tab/>
      </w:r>
      <w:r w:rsidRPr="0031721C">
        <w:rPr>
          <w:sz w:val="24"/>
          <w:szCs w:val="24"/>
        </w:rPr>
        <w:t>SI</w:t>
      </w:r>
      <w:r w:rsidR="00EC1C45" w:rsidRPr="0031721C">
        <w:rPr>
          <w:sz w:val="24"/>
          <w:szCs w:val="24"/>
        </w:rPr>
        <w:t xml:space="preserve"> </w:t>
      </w:r>
      <w:r w:rsidRPr="0031721C">
        <w:rPr>
          <w:sz w:val="24"/>
          <w:szCs w:val="24"/>
        </w:rPr>
        <w:t xml:space="preserve"> </w:t>
      </w:r>
      <w:r w:rsidR="008D4A15" w:rsidRPr="0031721C">
        <w:rPr>
          <w:sz w:val="24"/>
          <w:szCs w:val="24"/>
        </w:rPr>
        <w:t>□</w:t>
      </w:r>
      <w:r w:rsidR="00EC1C45" w:rsidRPr="0031721C">
        <w:rPr>
          <w:sz w:val="24"/>
          <w:szCs w:val="24"/>
        </w:rPr>
        <w:t xml:space="preserve">     </w:t>
      </w:r>
      <w:r w:rsidRPr="0031721C">
        <w:rPr>
          <w:sz w:val="24"/>
          <w:szCs w:val="24"/>
        </w:rPr>
        <w:t>NO</w:t>
      </w:r>
      <w:r w:rsidR="008D4A15" w:rsidRPr="0031721C">
        <w:rPr>
          <w:sz w:val="24"/>
          <w:szCs w:val="24"/>
        </w:rPr>
        <w:t xml:space="preserve">  □</w:t>
      </w:r>
    </w:p>
    <w:p w:rsidR="000C2CD7" w:rsidRPr="0031721C" w:rsidRDefault="000C2CD7" w:rsidP="00350532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Azienda con Export Manager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C2CD7">
        <w:rPr>
          <w:sz w:val="24"/>
          <w:szCs w:val="24"/>
        </w:rPr>
        <w:t>SI  □     NO  □</w:t>
      </w:r>
    </w:p>
    <w:p w:rsidR="00C13626" w:rsidRDefault="00C13626" w:rsidP="00AF19FE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rPr>
          <w:sz w:val="24"/>
          <w:szCs w:val="24"/>
        </w:rPr>
      </w:pPr>
    </w:p>
    <w:p w:rsidR="00AF19FE" w:rsidRPr="00C13626" w:rsidRDefault="00AF19FE" w:rsidP="00AF19FE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rPr>
          <w:sz w:val="24"/>
          <w:szCs w:val="24"/>
        </w:rPr>
      </w:pPr>
      <w:r w:rsidRPr="0031721C">
        <w:rPr>
          <w:sz w:val="24"/>
          <w:szCs w:val="24"/>
        </w:rPr>
        <w:t>Referente della partecipazione_______________________________________________________</w:t>
      </w:r>
    </w:p>
    <w:p w:rsidR="00E077AC" w:rsidRPr="0031721C" w:rsidRDefault="00E077AC" w:rsidP="00A30AC9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jc w:val="center"/>
        <w:rPr>
          <w:b/>
          <w:sz w:val="24"/>
          <w:szCs w:val="24"/>
        </w:rPr>
      </w:pPr>
      <w:r w:rsidRPr="0031721C">
        <w:rPr>
          <w:b/>
          <w:sz w:val="24"/>
          <w:szCs w:val="24"/>
        </w:rPr>
        <w:t>CHIEDE</w:t>
      </w:r>
    </w:p>
    <w:p w:rsidR="00AD0B67" w:rsidRPr="0031721C" w:rsidRDefault="00E077AC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24"/>
          <w:szCs w:val="24"/>
        </w:rPr>
      </w:pPr>
      <w:r w:rsidRPr="0031721C">
        <w:rPr>
          <w:sz w:val="24"/>
          <w:szCs w:val="24"/>
        </w:rPr>
        <w:t xml:space="preserve">di </w:t>
      </w:r>
      <w:r w:rsidRPr="0031721C">
        <w:rPr>
          <w:b/>
          <w:sz w:val="24"/>
          <w:szCs w:val="24"/>
        </w:rPr>
        <w:t>partecipare alla selezione per n.</w:t>
      </w:r>
      <w:r w:rsidR="00E745D3">
        <w:rPr>
          <w:b/>
          <w:sz w:val="24"/>
          <w:szCs w:val="24"/>
        </w:rPr>
        <w:t xml:space="preserve"> </w:t>
      </w:r>
      <w:r w:rsidR="0042641D">
        <w:rPr>
          <w:b/>
          <w:sz w:val="24"/>
          <w:szCs w:val="24"/>
        </w:rPr>
        <w:t>40</w:t>
      </w:r>
      <w:r w:rsidRPr="0031721C">
        <w:rPr>
          <w:b/>
          <w:sz w:val="24"/>
          <w:szCs w:val="24"/>
        </w:rPr>
        <w:t xml:space="preserve"> </w:t>
      </w:r>
      <w:r w:rsidR="000C62D2" w:rsidRPr="0031721C">
        <w:rPr>
          <w:b/>
          <w:sz w:val="24"/>
          <w:szCs w:val="24"/>
        </w:rPr>
        <w:t>a</w:t>
      </w:r>
      <w:r w:rsidRPr="0031721C">
        <w:rPr>
          <w:b/>
          <w:sz w:val="24"/>
          <w:szCs w:val="24"/>
        </w:rPr>
        <w:t>ziende</w:t>
      </w:r>
      <w:r w:rsidRPr="0031721C">
        <w:rPr>
          <w:sz w:val="24"/>
          <w:szCs w:val="24"/>
        </w:rPr>
        <w:t xml:space="preserve"> siciliane produttrici di vini</w:t>
      </w:r>
      <w:r w:rsidR="0031721C" w:rsidRPr="0031721C">
        <w:rPr>
          <w:sz w:val="24"/>
          <w:szCs w:val="24"/>
        </w:rPr>
        <w:t xml:space="preserve"> siciliani</w:t>
      </w:r>
      <w:r w:rsidR="00AF19FE" w:rsidRPr="0031721C">
        <w:rPr>
          <w:sz w:val="24"/>
          <w:szCs w:val="24"/>
        </w:rPr>
        <w:t xml:space="preserve"> DOP/IGP</w:t>
      </w:r>
      <w:r w:rsidRPr="0031721C">
        <w:rPr>
          <w:sz w:val="24"/>
          <w:szCs w:val="24"/>
        </w:rPr>
        <w:t xml:space="preserve"> certificati da organismi terzi accreditati al Ministero Agricoltura, Sovranità Alimentare e Foreste</w:t>
      </w:r>
      <w:r w:rsidR="0031721C" w:rsidRPr="0031721C">
        <w:rPr>
          <w:sz w:val="24"/>
          <w:szCs w:val="24"/>
        </w:rPr>
        <w:t>,</w:t>
      </w:r>
      <w:r w:rsidRPr="0031721C">
        <w:rPr>
          <w:sz w:val="24"/>
          <w:szCs w:val="24"/>
        </w:rPr>
        <w:t xml:space="preserve"> per la manife</w:t>
      </w:r>
      <w:r w:rsidR="00AD0B67" w:rsidRPr="0031721C">
        <w:rPr>
          <w:sz w:val="24"/>
          <w:szCs w:val="24"/>
        </w:rPr>
        <w:t xml:space="preserve">stazione fieristica </w:t>
      </w:r>
      <w:r w:rsidR="00CD68B5">
        <w:rPr>
          <w:sz w:val="24"/>
          <w:szCs w:val="24"/>
        </w:rPr>
        <w:t xml:space="preserve">Wine Paris </w:t>
      </w:r>
      <w:r w:rsidR="00294F33" w:rsidRPr="0031721C">
        <w:rPr>
          <w:sz w:val="24"/>
          <w:szCs w:val="24"/>
        </w:rPr>
        <w:t>202</w:t>
      </w:r>
      <w:r w:rsidR="000A32B5">
        <w:rPr>
          <w:sz w:val="24"/>
          <w:szCs w:val="24"/>
        </w:rPr>
        <w:t>6</w:t>
      </w:r>
      <w:r w:rsidR="00EC1C45" w:rsidRPr="0031721C">
        <w:rPr>
          <w:sz w:val="24"/>
          <w:szCs w:val="24"/>
        </w:rPr>
        <w:t>,</w:t>
      </w:r>
      <w:r w:rsidR="00AD0B67" w:rsidRPr="0031721C">
        <w:rPr>
          <w:sz w:val="24"/>
          <w:szCs w:val="24"/>
        </w:rPr>
        <w:t xml:space="preserve"> </w:t>
      </w:r>
      <w:r w:rsidRPr="0031721C">
        <w:rPr>
          <w:sz w:val="24"/>
          <w:szCs w:val="24"/>
        </w:rPr>
        <w:t xml:space="preserve">che l’IRVO </w:t>
      </w:r>
      <w:r w:rsidR="00AD0B67" w:rsidRPr="0031721C">
        <w:rPr>
          <w:sz w:val="24"/>
          <w:szCs w:val="24"/>
        </w:rPr>
        <w:t xml:space="preserve">ha programmato di </w:t>
      </w:r>
      <w:r w:rsidRPr="0031721C">
        <w:rPr>
          <w:sz w:val="24"/>
          <w:szCs w:val="24"/>
        </w:rPr>
        <w:t xml:space="preserve">realizzare in regime di aiuto in esenzione da notifica per azioni promozionali ai sensi del Regolamento UE </w:t>
      </w:r>
      <w:r w:rsidR="00486D6F" w:rsidRPr="0031721C">
        <w:rPr>
          <w:sz w:val="24"/>
          <w:szCs w:val="24"/>
        </w:rPr>
        <w:t>2022</w:t>
      </w:r>
      <w:r w:rsidRPr="0031721C">
        <w:rPr>
          <w:sz w:val="24"/>
          <w:szCs w:val="24"/>
        </w:rPr>
        <w:t>/2</w:t>
      </w:r>
      <w:r w:rsidR="00486D6F" w:rsidRPr="0031721C">
        <w:rPr>
          <w:sz w:val="24"/>
          <w:szCs w:val="24"/>
        </w:rPr>
        <w:t>472</w:t>
      </w:r>
      <w:r w:rsidRPr="0031721C">
        <w:rPr>
          <w:sz w:val="24"/>
          <w:szCs w:val="24"/>
        </w:rPr>
        <w:t xml:space="preserve"> (Misura </w:t>
      </w:r>
      <w:r w:rsidRPr="00324B94">
        <w:rPr>
          <w:sz w:val="24"/>
          <w:szCs w:val="24"/>
        </w:rPr>
        <w:t>d’aiuto SA.</w:t>
      </w:r>
      <w:r w:rsidR="00A17C55" w:rsidRPr="00324B94">
        <w:rPr>
          <w:sz w:val="24"/>
          <w:szCs w:val="24"/>
        </w:rPr>
        <w:t xml:space="preserve"> 109285</w:t>
      </w:r>
      <w:r w:rsidRPr="00324B94">
        <w:rPr>
          <w:sz w:val="24"/>
          <w:szCs w:val="24"/>
        </w:rPr>
        <w:t>)</w:t>
      </w:r>
      <w:r w:rsidR="00AD0B67" w:rsidRPr="00324B94">
        <w:rPr>
          <w:sz w:val="24"/>
          <w:szCs w:val="24"/>
        </w:rPr>
        <w:t>.</w:t>
      </w:r>
    </w:p>
    <w:p w:rsidR="00182886" w:rsidRPr="0031721C" w:rsidRDefault="00E077AC" w:rsidP="00A30AC9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spacing w:after="120"/>
        <w:jc w:val="center"/>
        <w:rPr>
          <w:b/>
          <w:sz w:val="24"/>
          <w:szCs w:val="24"/>
        </w:rPr>
      </w:pPr>
      <w:r w:rsidRPr="0031721C">
        <w:rPr>
          <w:b/>
          <w:sz w:val="24"/>
          <w:szCs w:val="24"/>
        </w:rPr>
        <w:t>DICHIARA</w:t>
      </w:r>
    </w:p>
    <w:p w:rsidR="006632B9" w:rsidRPr="0031721C" w:rsidRDefault="00E077AC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che l’Azienda</w:t>
      </w:r>
      <w:r w:rsidR="00486D6F" w:rsidRPr="0031721C">
        <w:rPr>
          <w:sz w:val="24"/>
          <w:szCs w:val="24"/>
        </w:rPr>
        <w:t xml:space="preserve"> è qualificata come impresa PMI (micro, piccole e medie imprese) come allegato</w:t>
      </w:r>
      <w:r w:rsidR="0030732C">
        <w:rPr>
          <w:sz w:val="24"/>
          <w:szCs w:val="24"/>
        </w:rPr>
        <w:t xml:space="preserve"> </w:t>
      </w:r>
      <w:r w:rsidR="00DC48D7">
        <w:rPr>
          <w:sz w:val="24"/>
          <w:szCs w:val="24"/>
        </w:rPr>
        <w:t>I</w:t>
      </w:r>
      <w:r w:rsidR="00486D6F" w:rsidRPr="0031721C">
        <w:rPr>
          <w:sz w:val="24"/>
          <w:szCs w:val="24"/>
        </w:rPr>
        <w:t xml:space="preserve"> del Regolamento (UE) 2022/2472, </w:t>
      </w:r>
      <w:r w:rsidR="0031721C" w:rsidRPr="0031721C">
        <w:rPr>
          <w:sz w:val="24"/>
          <w:szCs w:val="24"/>
        </w:rPr>
        <w:t xml:space="preserve"> </w:t>
      </w:r>
      <w:r w:rsidRPr="0031721C">
        <w:rPr>
          <w:sz w:val="24"/>
          <w:szCs w:val="24"/>
        </w:rPr>
        <w:t>produce/confeziona/commercializza vini siciliani</w:t>
      </w:r>
      <w:r w:rsidR="00EC1C45" w:rsidRPr="0031721C">
        <w:rPr>
          <w:sz w:val="24"/>
          <w:szCs w:val="24"/>
        </w:rPr>
        <w:t xml:space="preserve"> certificati</w:t>
      </w:r>
      <w:r w:rsidRPr="0031721C">
        <w:rPr>
          <w:sz w:val="24"/>
          <w:szCs w:val="24"/>
        </w:rPr>
        <w:t xml:space="preserve"> a DOP e/o IGP e che la stessa:</w:t>
      </w:r>
    </w:p>
    <w:p w:rsidR="00E077AC" w:rsidRPr="0031721C" w:rsidRDefault="00E077AC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i.</w:t>
      </w:r>
      <w:r w:rsidRPr="0031721C">
        <w:rPr>
          <w:sz w:val="24"/>
          <w:szCs w:val="24"/>
        </w:rPr>
        <w:tab/>
        <w:t>è regolarmente registrata presso la CCIAA di ________</w:t>
      </w:r>
      <w:r w:rsidR="006632B9" w:rsidRPr="0031721C">
        <w:rPr>
          <w:sz w:val="24"/>
          <w:szCs w:val="24"/>
        </w:rPr>
        <w:t>____________</w:t>
      </w:r>
      <w:r w:rsidRPr="0031721C">
        <w:rPr>
          <w:sz w:val="24"/>
          <w:szCs w:val="24"/>
        </w:rPr>
        <w:t>_________;</w:t>
      </w:r>
    </w:p>
    <w:p w:rsidR="00E077AC" w:rsidRPr="0031721C" w:rsidRDefault="00E077AC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ii.</w:t>
      </w:r>
      <w:r w:rsidRPr="0031721C">
        <w:rPr>
          <w:sz w:val="24"/>
          <w:szCs w:val="24"/>
        </w:rPr>
        <w:tab/>
        <w:t>non si trova in situazioni di morosità con l'IRVO;</w:t>
      </w:r>
    </w:p>
    <w:p w:rsidR="00E077AC" w:rsidRPr="0031721C" w:rsidRDefault="00E077AC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iii.</w:t>
      </w:r>
      <w:r w:rsidRPr="0031721C">
        <w:rPr>
          <w:sz w:val="24"/>
          <w:szCs w:val="24"/>
        </w:rPr>
        <w:tab/>
        <w:t>è in regola con le norme vigenti in materia fiscale, assistenziale e previdenziale;</w:t>
      </w:r>
    </w:p>
    <w:p w:rsidR="00E077AC" w:rsidRPr="0031721C" w:rsidRDefault="00E077AC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iv.</w:t>
      </w:r>
      <w:r w:rsidRPr="0031721C">
        <w:rPr>
          <w:sz w:val="24"/>
          <w:szCs w:val="24"/>
        </w:rPr>
        <w:tab/>
        <w:t>non è in stato di fallimento, di liquidazione, di amministrazione controllata;</w:t>
      </w:r>
    </w:p>
    <w:p w:rsidR="00E077AC" w:rsidRPr="0031721C" w:rsidRDefault="00E077AC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sz w:val="24"/>
          <w:szCs w:val="24"/>
        </w:rPr>
      </w:pPr>
      <w:r w:rsidRPr="0031721C">
        <w:rPr>
          <w:sz w:val="24"/>
          <w:szCs w:val="24"/>
        </w:rPr>
        <w:t>v.</w:t>
      </w:r>
      <w:r w:rsidRPr="0031721C">
        <w:rPr>
          <w:sz w:val="24"/>
          <w:szCs w:val="24"/>
        </w:rPr>
        <w:tab/>
        <w:t>non è "impresa in difficoltà" così come definita dall'art. 2, punto (</w:t>
      </w:r>
      <w:r w:rsidR="00486D6F" w:rsidRPr="0031721C">
        <w:rPr>
          <w:sz w:val="24"/>
          <w:szCs w:val="24"/>
        </w:rPr>
        <w:t>59) del Reg. (UE) 2022</w:t>
      </w:r>
      <w:r w:rsidRPr="0031721C">
        <w:rPr>
          <w:sz w:val="24"/>
          <w:szCs w:val="24"/>
        </w:rPr>
        <w:t>/2</w:t>
      </w:r>
      <w:r w:rsidR="00486D6F" w:rsidRPr="0031721C">
        <w:rPr>
          <w:sz w:val="24"/>
          <w:szCs w:val="24"/>
        </w:rPr>
        <w:t>472</w:t>
      </w:r>
      <w:r w:rsidRPr="0031721C">
        <w:rPr>
          <w:sz w:val="24"/>
          <w:szCs w:val="24"/>
        </w:rPr>
        <w:t>;</w:t>
      </w:r>
    </w:p>
    <w:p w:rsidR="00AD0B67" w:rsidRDefault="00E077AC" w:rsidP="00C1362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sz w:val="24"/>
          <w:szCs w:val="24"/>
        </w:rPr>
      </w:pPr>
      <w:r w:rsidRPr="0031721C">
        <w:rPr>
          <w:sz w:val="24"/>
          <w:szCs w:val="24"/>
        </w:rPr>
        <w:t>vi.</w:t>
      </w:r>
      <w:r w:rsidRPr="0031721C">
        <w:rPr>
          <w:sz w:val="24"/>
          <w:szCs w:val="24"/>
        </w:rPr>
        <w:tab/>
        <w:t>non è inadempiente rispetto agli obblighi "</w:t>
      </w:r>
      <w:proofErr w:type="spellStart"/>
      <w:r w:rsidRPr="0031721C">
        <w:rPr>
          <w:sz w:val="24"/>
          <w:szCs w:val="24"/>
        </w:rPr>
        <w:t>Deggendorf</w:t>
      </w:r>
      <w:proofErr w:type="spellEnd"/>
      <w:r w:rsidRPr="0031721C">
        <w:rPr>
          <w:sz w:val="24"/>
          <w:szCs w:val="24"/>
        </w:rPr>
        <w:t>", in base ai quali è escluso il pagamento di aiuti individuali a favore di imprese destinatarie di un ordine di recupero pendente a seguito di una precedente decisione della Commissione che dichiara un aiuto illegittimo e incompatibile con il mercato interno</w:t>
      </w:r>
      <w:r w:rsidR="00CD1EE2">
        <w:rPr>
          <w:sz w:val="24"/>
          <w:szCs w:val="24"/>
        </w:rPr>
        <w:t>;</w:t>
      </w:r>
    </w:p>
    <w:p w:rsidR="00460670" w:rsidRDefault="00CD1EE2" w:rsidP="00C1362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sz w:val="24"/>
          <w:szCs w:val="24"/>
        </w:rPr>
      </w:pPr>
      <w:r>
        <w:rPr>
          <w:sz w:val="24"/>
          <w:szCs w:val="24"/>
        </w:rPr>
        <w:t>vii</w:t>
      </w:r>
      <w:r>
        <w:rPr>
          <w:sz w:val="24"/>
          <w:szCs w:val="24"/>
        </w:rPr>
        <w:tab/>
        <w:t>essere</w:t>
      </w:r>
      <w:r w:rsidR="007C30EC">
        <w:rPr>
          <w:sz w:val="24"/>
          <w:szCs w:val="24"/>
        </w:rPr>
        <w:t xml:space="preserve">, ai sensi </w:t>
      </w:r>
      <w:r w:rsidR="007C30EC" w:rsidRPr="007C30EC">
        <w:rPr>
          <w:sz w:val="24"/>
          <w:szCs w:val="24"/>
        </w:rPr>
        <w:t>d</w:t>
      </w:r>
      <w:r w:rsidR="007C30EC">
        <w:rPr>
          <w:sz w:val="24"/>
          <w:szCs w:val="24"/>
        </w:rPr>
        <w:t>e</w:t>
      </w:r>
      <w:r w:rsidR="007C30EC" w:rsidRPr="007C30EC">
        <w:rPr>
          <w:sz w:val="24"/>
          <w:szCs w:val="24"/>
        </w:rPr>
        <w:t xml:space="preserve">ll’allegato </w:t>
      </w:r>
      <w:r w:rsidR="00DC48D7">
        <w:rPr>
          <w:sz w:val="24"/>
          <w:szCs w:val="24"/>
        </w:rPr>
        <w:t>I</w:t>
      </w:r>
      <w:r w:rsidR="007C30EC" w:rsidRPr="007C30EC">
        <w:rPr>
          <w:sz w:val="24"/>
          <w:szCs w:val="24"/>
        </w:rPr>
        <w:t xml:space="preserve"> </w:t>
      </w:r>
      <w:r w:rsidR="006257D3">
        <w:rPr>
          <w:sz w:val="24"/>
          <w:szCs w:val="24"/>
        </w:rPr>
        <w:t xml:space="preserve"> </w:t>
      </w:r>
      <w:r w:rsidR="00460670">
        <w:rPr>
          <w:sz w:val="24"/>
          <w:szCs w:val="24"/>
        </w:rPr>
        <w:t xml:space="preserve">del </w:t>
      </w:r>
      <w:r w:rsidR="00460670" w:rsidRPr="00460670">
        <w:rPr>
          <w:sz w:val="24"/>
          <w:szCs w:val="24"/>
        </w:rPr>
        <w:t xml:space="preserve">Regolamento (UE) 2022/2472 </w:t>
      </w:r>
      <w:r w:rsidR="00DC48D7">
        <w:rPr>
          <w:sz w:val="24"/>
          <w:szCs w:val="24"/>
        </w:rPr>
        <w:t xml:space="preserve">, </w:t>
      </w:r>
      <w:r w:rsidR="00460670" w:rsidRPr="00460670">
        <w:rPr>
          <w:sz w:val="24"/>
          <w:szCs w:val="24"/>
        </w:rPr>
        <w:t>rispettivamente</w:t>
      </w:r>
      <w:r w:rsidR="006257D3">
        <w:rPr>
          <w:sz w:val="24"/>
          <w:szCs w:val="24"/>
        </w:rPr>
        <w:t xml:space="preserve"> </w:t>
      </w:r>
    </w:p>
    <w:p w:rsidR="00460670" w:rsidRDefault="00460670" w:rsidP="00C1362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sz w:val="24"/>
          <w:szCs w:val="24"/>
        </w:rPr>
      </w:pPr>
    </w:p>
    <w:p w:rsidR="00CD1EE2" w:rsidRDefault="00460670" w:rsidP="00C1362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rFonts w:ascii="Yu Gothic UI Semilight" w:eastAsia="Yu Gothic UI Semilight" w:hAnsi="Yu Gothic UI Semilight"/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6257D3">
        <w:rPr>
          <w:sz w:val="24"/>
          <w:szCs w:val="24"/>
        </w:rPr>
        <w:t xml:space="preserve">  </w:t>
      </w:r>
      <w:r w:rsidRPr="00460670">
        <w:rPr>
          <w:sz w:val="24"/>
          <w:szCs w:val="24"/>
        </w:rPr>
        <w:t>micro</w:t>
      </w:r>
      <w:r w:rsidR="00CD1EE2">
        <w:rPr>
          <w:sz w:val="24"/>
          <w:szCs w:val="24"/>
        </w:rPr>
        <w:t xml:space="preserve"> impresa </w:t>
      </w:r>
      <w:r w:rsidR="00CD1EE2">
        <w:rPr>
          <w:rFonts w:ascii="MingLiU_HKSCS-ExtB" w:eastAsia="MingLiU_HKSCS-ExtB" w:hAnsi="MingLiU_HKSCS-ExtB" w:hint="eastAsia"/>
          <w:sz w:val="24"/>
          <w:szCs w:val="24"/>
        </w:rPr>
        <w:t xml:space="preserve"> </w:t>
      </w:r>
      <w:r w:rsidR="00CD1EE2">
        <w:rPr>
          <w:rFonts w:ascii="Yu Gothic UI Semilight" w:eastAsia="Yu Gothic UI Semilight" w:hAnsi="Yu Gothic UI Semilight" w:hint="eastAsia"/>
          <w:sz w:val="24"/>
          <w:szCs w:val="24"/>
        </w:rPr>
        <w:t>⃞</w:t>
      </w:r>
      <w:r w:rsidR="00CD1EE2">
        <w:rPr>
          <w:rFonts w:ascii="Yu Gothic UI Semilight" w:eastAsia="Yu Gothic UI Semilight" w:hAnsi="Yu Gothic UI Semilight"/>
          <w:sz w:val="24"/>
          <w:szCs w:val="24"/>
        </w:rPr>
        <w:t xml:space="preserve">                </w:t>
      </w:r>
      <w:r w:rsidR="00CD1EE2" w:rsidRPr="00A67A49">
        <w:rPr>
          <w:sz w:val="24"/>
          <w:szCs w:val="24"/>
        </w:rPr>
        <w:t>piccola impresa</w:t>
      </w:r>
      <w:r w:rsidR="00CD1EE2">
        <w:rPr>
          <w:rFonts w:ascii="Yu Gothic UI Semilight" w:eastAsia="Yu Gothic UI Semilight" w:hAnsi="Yu Gothic UI Semilight"/>
          <w:sz w:val="24"/>
          <w:szCs w:val="24"/>
        </w:rPr>
        <w:t xml:space="preserve">  </w:t>
      </w:r>
      <w:r w:rsidR="00CD1EE2">
        <w:rPr>
          <w:rFonts w:ascii="Yu Gothic UI Semilight" w:eastAsia="Yu Gothic UI Semilight" w:hAnsi="Yu Gothic UI Semilight" w:hint="eastAsia"/>
          <w:sz w:val="24"/>
          <w:szCs w:val="24"/>
        </w:rPr>
        <w:t>⃞</w:t>
      </w:r>
      <w:r w:rsidR="00CD1EE2">
        <w:rPr>
          <w:rFonts w:ascii="Yu Gothic UI Semilight" w:eastAsia="Yu Gothic UI Semilight" w:hAnsi="Yu Gothic UI Semilight"/>
          <w:sz w:val="24"/>
          <w:szCs w:val="24"/>
        </w:rPr>
        <w:t xml:space="preserve">                 </w:t>
      </w:r>
      <w:r w:rsidRPr="00460670">
        <w:rPr>
          <w:sz w:val="24"/>
          <w:szCs w:val="24"/>
        </w:rPr>
        <w:t>media</w:t>
      </w:r>
      <w:r w:rsidR="00CD1EE2" w:rsidRPr="00460670">
        <w:rPr>
          <w:sz w:val="24"/>
          <w:szCs w:val="24"/>
        </w:rPr>
        <w:t xml:space="preserve"> </w:t>
      </w:r>
      <w:r w:rsidR="00CD1EE2" w:rsidRPr="00A67A49">
        <w:rPr>
          <w:sz w:val="24"/>
          <w:szCs w:val="24"/>
        </w:rPr>
        <w:t xml:space="preserve">impresa </w:t>
      </w:r>
      <w:r w:rsidR="00CD1EE2">
        <w:rPr>
          <w:rFonts w:ascii="Yu Gothic UI Semilight" w:eastAsia="Yu Gothic UI Semilight" w:hAnsi="Yu Gothic UI Semilight"/>
          <w:sz w:val="24"/>
          <w:szCs w:val="24"/>
        </w:rPr>
        <w:t xml:space="preserve">  </w:t>
      </w:r>
      <w:r w:rsidR="00CD1EE2">
        <w:rPr>
          <w:rFonts w:ascii="Yu Gothic UI Semilight" w:eastAsia="Yu Gothic UI Semilight" w:hAnsi="Yu Gothic UI Semilight" w:hint="eastAsia"/>
          <w:sz w:val="24"/>
          <w:szCs w:val="24"/>
        </w:rPr>
        <w:t>⃞</w:t>
      </w:r>
    </w:p>
    <w:p w:rsidR="00DC48D7" w:rsidRDefault="00DC48D7" w:rsidP="00362874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362874" w:rsidRDefault="00362874" w:rsidP="00362874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957B0F" w:rsidRDefault="00957B0F" w:rsidP="00A33525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</w:p>
    <w:p w:rsidR="00482BD9" w:rsidRDefault="00AD0B67" w:rsidP="00A113E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 w:rsidRPr="0031721C">
        <w:rPr>
          <w:b/>
          <w:sz w:val="24"/>
          <w:szCs w:val="24"/>
        </w:rPr>
        <w:t>SI IMPEGNA</w:t>
      </w:r>
    </w:p>
    <w:p w:rsidR="00957B0F" w:rsidRPr="0031721C" w:rsidRDefault="00957B0F" w:rsidP="00A113E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</w:p>
    <w:p w:rsidR="00F56FD7" w:rsidRPr="0031721C" w:rsidRDefault="00F56FD7" w:rsidP="00F56FD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sz w:val="24"/>
          <w:szCs w:val="24"/>
        </w:rPr>
      </w:pPr>
      <w:r w:rsidRPr="0031721C">
        <w:rPr>
          <w:b/>
          <w:sz w:val="24"/>
          <w:szCs w:val="24"/>
        </w:rPr>
        <w:t xml:space="preserve">qualora </w:t>
      </w:r>
      <w:r w:rsidR="00183558" w:rsidRPr="0031721C">
        <w:rPr>
          <w:b/>
          <w:sz w:val="24"/>
          <w:szCs w:val="24"/>
        </w:rPr>
        <w:t xml:space="preserve">fosse </w:t>
      </w:r>
      <w:r w:rsidR="006257D3">
        <w:rPr>
          <w:b/>
          <w:sz w:val="24"/>
          <w:szCs w:val="24"/>
        </w:rPr>
        <w:t>ammessa a partecipare</w:t>
      </w:r>
      <w:r w:rsidRPr="0031721C">
        <w:rPr>
          <w:sz w:val="24"/>
          <w:szCs w:val="24"/>
        </w:rPr>
        <w:t>:</w:t>
      </w:r>
    </w:p>
    <w:p w:rsidR="00F56FD7" w:rsidRPr="0031721C" w:rsidRDefault="00F56FD7" w:rsidP="00C50981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142" w:hanging="142"/>
        <w:jc w:val="both"/>
        <w:rPr>
          <w:sz w:val="24"/>
          <w:szCs w:val="24"/>
        </w:rPr>
      </w:pPr>
      <w:r w:rsidRPr="0031721C">
        <w:rPr>
          <w:sz w:val="24"/>
          <w:szCs w:val="24"/>
        </w:rPr>
        <w:t xml:space="preserve">- ad effettuare, nei modi e nei tempi che saranno comunicati, bonifico bancario </w:t>
      </w:r>
      <w:r w:rsidR="00183558" w:rsidRPr="0031721C">
        <w:rPr>
          <w:sz w:val="24"/>
          <w:szCs w:val="24"/>
        </w:rPr>
        <w:t>all’Istituto Regionale del Vino e dell’Olio, dell’</w:t>
      </w:r>
      <w:r w:rsidRPr="0031721C">
        <w:rPr>
          <w:sz w:val="24"/>
          <w:szCs w:val="24"/>
        </w:rPr>
        <w:t xml:space="preserve">importo </w:t>
      </w:r>
      <w:r w:rsidR="00183558" w:rsidRPr="0031721C">
        <w:rPr>
          <w:sz w:val="24"/>
          <w:szCs w:val="24"/>
        </w:rPr>
        <w:t xml:space="preserve">di </w:t>
      </w:r>
      <w:r w:rsidR="00DC48D7" w:rsidRPr="00DC48D7">
        <w:rPr>
          <w:sz w:val="24"/>
          <w:szCs w:val="24"/>
        </w:rPr>
        <w:t>€ 2.</w:t>
      </w:r>
      <w:r w:rsidR="00362874">
        <w:rPr>
          <w:sz w:val="24"/>
          <w:szCs w:val="24"/>
        </w:rPr>
        <w:t>5</w:t>
      </w:r>
      <w:r w:rsidR="00DC48D7" w:rsidRPr="00DC48D7">
        <w:rPr>
          <w:sz w:val="24"/>
          <w:szCs w:val="24"/>
        </w:rPr>
        <w:t xml:space="preserve">00,00 + IVA per complessivi € </w:t>
      </w:r>
      <w:r w:rsidR="00362874">
        <w:rPr>
          <w:sz w:val="24"/>
          <w:szCs w:val="24"/>
        </w:rPr>
        <w:t>3</w:t>
      </w:r>
      <w:r w:rsidR="00DC48D7" w:rsidRPr="00DC48D7">
        <w:rPr>
          <w:sz w:val="24"/>
          <w:szCs w:val="24"/>
        </w:rPr>
        <w:t>.</w:t>
      </w:r>
      <w:r w:rsidR="00362874">
        <w:rPr>
          <w:sz w:val="24"/>
          <w:szCs w:val="24"/>
        </w:rPr>
        <w:t>050</w:t>
      </w:r>
      <w:r w:rsidR="00DC48D7" w:rsidRPr="00DC48D7">
        <w:rPr>
          <w:sz w:val="24"/>
          <w:szCs w:val="24"/>
        </w:rPr>
        <w:t>,00</w:t>
      </w:r>
      <w:r w:rsidR="006257D3">
        <w:rPr>
          <w:sz w:val="24"/>
          <w:szCs w:val="24"/>
        </w:rPr>
        <w:t>, come da bando</w:t>
      </w:r>
      <w:r w:rsidRPr="0031721C">
        <w:rPr>
          <w:sz w:val="24"/>
          <w:szCs w:val="24"/>
        </w:rPr>
        <w:t>;</w:t>
      </w:r>
    </w:p>
    <w:p w:rsidR="00F56FD7" w:rsidRPr="0031721C" w:rsidRDefault="00CA611F" w:rsidP="00C50981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142" w:hanging="142"/>
        <w:jc w:val="both"/>
        <w:rPr>
          <w:sz w:val="24"/>
          <w:szCs w:val="24"/>
        </w:rPr>
      </w:pPr>
      <w:r>
        <w:rPr>
          <w:sz w:val="24"/>
          <w:szCs w:val="24"/>
        </w:rPr>
        <w:t>- a presenziare</w:t>
      </w:r>
      <w:r w:rsidRPr="00CA611F">
        <w:t xml:space="preserve"> </w:t>
      </w:r>
      <w:r w:rsidRPr="00CA611F">
        <w:rPr>
          <w:sz w:val="24"/>
          <w:szCs w:val="24"/>
        </w:rPr>
        <w:t>la postazione assegnata dal giorno antecedente l’inizio della manifestazione</w:t>
      </w:r>
      <w:r>
        <w:rPr>
          <w:sz w:val="24"/>
          <w:szCs w:val="24"/>
        </w:rPr>
        <w:t xml:space="preserve"> e </w:t>
      </w:r>
      <w:r w:rsidRPr="00CA611F">
        <w:rPr>
          <w:sz w:val="24"/>
          <w:szCs w:val="24"/>
        </w:rPr>
        <w:t xml:space="preserve">per l’intera durata della </w:t>
      </w:r>
      <w:r>
        <w:rPr>
          <w:sz w:val="24"/>
          <w:szCs w:val="24"/>
        </w:rPr>
        <w:t>medesima,</w:t>
      </w:r>
      <w:r w:rsidR="00F56FD7" w:rsidRPr="0031721C">
        <w:rPr>
          <w:sz w:val="24"/>
          <w:szCs w:val="24"/>
        </w:rPr>
        <w:t xml:space="preserve"> direttamente o tramite un </w:t>
      </w:r>
      <w:r>
        <w:rPr>
          <w:sz w:val="24"/>
          <w:szCs w:val="24"/>
        </w:rPr>
        <w:t>proprio</w:t>
      </w:r>
      <w:r w:rsidR="00F56FD7" w:rsidRPr="0031721C">
        <w:rPr>
          <w:sz w:val="24"/>
          <w:szCs w:val="24"/>
        </w:rPr>
        <w:t xml:space="preserve"> delegato;</w:t>
      </w:r>
    </w:p>
    <w:p w:rsidR="00F56FD7" w:rsidRPr="0031721C" w:rsidRDefault="00F56FD7" w:rsidP="00F56FD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sz w:val="24"/>
          <w:szCs w:val="24"/>
        </w:rPr>
      </w:pPr>
      <w:r w:rsidRPr="0031721C">
        <w:rPr>
          <w:sz w:val="24"/>
          <w:szCs w:val="24"/>
        </w:rPr>
        <w:t>- a non partecipare al</w:t>
      </w:r>
      <w:r w:rsidR="00183558" w:rsidRPr="0031721C">
        <w:rPr>
          <w:sz w:val="24"/>
          <w:szCs w:val="24"/>
        </w:rPr>
        <w:t xml:space="preserve"> medesimo </w:t>
      </w:r>
      <w:r w:rsidRPr="0031721C">
        <w:rPr>
          <w:sz w:val="24"/>
          <w:szCs w:val="24"/>
        </w:rPr>
        <w:t>evento fieristico in altro spazio espositivo;</w:t>
      </w:r>
    </w:p>
    <w:p w:rsidR="00C13626" w:rsidRDefault="00C13626" w:rsidP="00C1362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</w:p>
    <w:p w:rsidR="00F56FD7" w:rsidRPr="0031721C" w:rsidRDefault="0031721C" w:rsidP="00F56FD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sz w:val="24"/>
          <w:szCs w:val="24"/>
        </w:rPr>
      </w:pPr>
      <w:r w:rsidRPr="0031721C">
        <w:rPr>
          <w:b/>
          <w:sz w:val="24"/>
          <w:szCs w:val="24"/>
        </w:rPr>
        <w:t xml:space="preserve">VISTE </w:t>
      </w:r>
      <w:r w:rsidR="00F56FD7" w:rsidRPr="0031721C">
        <w:rPr>
          <w:b/>
          <w:sz w:val="24"/>
          <w:szCs w:val="24"/>
        </w:rPr>
        <w:t>le condizioni di partecipazione</w:t>
      </w:r>
      <w:r w:rsidR="00F56FD7" w:rsidRPr="0031721C">
        <w:rPr>
          <w:sz w:val="24"/>
          <w:szCs w:val="24"/>
        </w:rPr>
        <w:t>:</w:t>
      </w:r>
    </w:p>
    <w:p w:rsidR="00F56FD7" w:rsidRPr="0031721C" w:rsidRDefault="00EE5B24" w:rsidP="00EE5B24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142" w:hanging="142"/>
        <w:rPr>
          <w:sz w:val="24"/>
          <w:szCs w:val="24"/>
        </w:rPr>
      </w:pPr>
      <w:r w:rsidRPr="0031721C">
        <w:rPr>
          <w:sz w:val="24"/>
          <w:szCs w:val="24"/>
        </w:rPr>
        <w:t xml:space="preserve">-  </w:t>
      </w:r>
      <w:r w:rsidR="00F56FD7" w:rsidRPr="0031721C">
        <w:rPr>
          <w:sz w:val="24"/>
          <w:szCs w:val="24"/>
        </w:rPr>
        <w:t>Lo spazio espositivo nell'ambito dello stand collettivo sarà assegnato a insindacabile giudizio di questa</w:t>
      </w:r>
      <w:r w:rsidR="00183558" w:rsidRPr="0031721C">
        <w:rPr>
          <w:sz w:val="24"/>
          <w:szCs w:val="24"/>
        </w:rPr>
        <w:t xml:space="preserve"> </w:t>
      </w:r>
      <w:r w:rsidR="00F56FD7" w:rsidRPr="0031721C">
        <w:rPr>
          <w:sz w:val="24"/>
          <w:szCs w:val="24"/>
        </w:rPr>
        <w:t>Amministrazione.</w:t>
      </w:r>
    </w:p>
    <w:p w:rsidR="00F56FD7" w:rsidRPr="0031721C" w:rsidRDefault="00EE5B24" w:rsidP="00EE5B24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142" w:hanging="142"/>
        <w:rPr>
          <w:sz w:val="24"/>
          <w:szCs w:val="24"/>
        </w:rPr>
      </w:pPr>
      <w:r w:rsidRPr="0031721C">
        <w:rPr>
          <w:sz w:val="24"/>
          <w:szCs w:val="24"/>
        </w:rPr>
        <w:t xml:space="preserve">-  </w:t>
      </w:r>
      <w:r w:rsidR="00F56FD7" w:rsidRPr="0031721C">
        <w:rPr>
          <w:sz w:val="24"/>
          <w:szCs w:val="24"/>
        </w:rPr>
        <w:t xml:space="preserve">L’IRVO declina ogni responsabilità riguardo a persone, oggetti, materiali, prodotti esposti e che comunque si trovino </w:t>
      </w:r>
      <w:r w:rsidR="00183558" w:rsidRPr="0031721C">
        <w:rPr>
          <w:sz w:val="24"/>
          <w:szCs w:val="24"/>
        </w:rPr>
        <w:t xml:space="preserve">nello spazio espositivo della </w:t>
      </w:r>
      <w:r w:rsidR="00F56FD7" w:rsidRPr="0031721C">
        <w:rPr>
          <w:sz w:val="24"/>
          <w:szCs w:val="24"/>
        </w:rPr>
        <w:t>collettiva.</w:t>
      </w:r>
    </w:p>
    <w:p w:rsidR="0031721C" w:rsidRPr="0031721C" w:rsidRDefault="0031721C" w:rsidP="00EE5B24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EE5B24" w:rsidRPr="00C13626" w:rsidRDefault="00F56FD7" w:rsidP="0031721C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 w:rsidRPr="00C13626">
        <w:rPr>
          <w:b/>
          <w:sz w:val="24"/>
          <w:szCs w:val="24"/>
        </w:rPr>
        <w:t>L’impresa accetta tutte le condizioni espresse nel</w:t>
      </w:r>
      <w:r w:rsidR="0031721C" w:rsidRPr="00C13626">
        <w:rPr>
          <w:b/>
          <w:sz w:val="24"/>
          <w:szCs w:val="24"/>
        </w:rPr>
        <w:t xml:space="preserve"> presente</w:t>
      </w:r>
      <w:r w:rsidRPr="00C13626">
        <w:rPr>
          <w:b/>
          <w:sz w:val="24"/>
          <w:szCs w:val="24"/>
        </w:rPr>
        <w:t xml:space="preserve"> bando di partecipazione nonché quelle che per esigenza organizzativa saranno successivamente impartite.</w:t>
      </w:r>
    </w:p>
    <w:p w:rsidR="0031721C" w:rsidRPr="00C13626" w:rsidRDefault="0031721C" w:rsidP="0031721C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</w:p>
    <w:p w:rsidR="00F56FD7" w:rsidRPr="0031721C" w:rsidRDefault="00F56FD7" w:rsidP="0059254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jc w:val="center"/>
        <w:rPr>
          <w:b/>
          <w:sz w:val="24"/>
          <w:szCs w:val="24"/>
        </w:rPr>
      </w:pPr>
      <w:r w:rsidRPr="0031721C">
        <w:rPr>
          <w:b/>
          <w:sz w:val="24"/>
          <w:szCs w:val="24"/>
        </w:rPr>
        <w:t>PRENDE ATTO</w:t>
      </w:r>
    </w:p>
    <w:p w:rsidR="00EE5B24" w:rsidRPr="0031721C" w:rsidRDefault="00EE5B24" w:rsidP="00592546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jc w:val="center"/>
        <w:rPr>
          <w:sz w:val="24"/>
          <w:szCs w:val="24"/>
        </w:rPr>
      </w:pPr>
    </w:p>
    <w:p w:rsidR="00592546" w:rsidRPr="0031721C" w:rsidRDefault="00F56FD7" w:rsidP="00EE5B24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>che i dati contenuti nella presente domanda saranno utilizzati esclusivamente per gli scopi</w:t>
      </w:r>
      <w:r w:rsidR="00183558" w:rsidRPr="0031721C">
        <w:rPr>
          <w:sz w:val="24"/>
          <w:szCs w:val="24"/>
        </w:rPr>
        <w:t xml:space="preserve"> </w:t>
      </w:r>
      <w:r w:rsidRPr="0031721C">
        <w:rPr>
          <w:sz w:val="24"/>
          <w:szCs w:val="24"/>
        </w:rPr>
        <w:t>consentiti dalla legge e saranno oggetto di trattamento svolto con o senza l’ausilio di</w:t>
      </w:r>
      <w:r w:rsidR="00183558" w:rsidRPr="0031721C">
        <w:rPr>
          <w:sz w:val="24"/>
          <w:szCs w:val="24"/>
        </w:rPr>
        <w:t xml:space="preserve"> </w:t>
      </w:r>
      <w:r w:rsidRPr="0031721C">
        <w:rPr>
          <w:sz w:val="24"/>
          <w:szCs w:val="24"/>
        </w:rPr>
        <w:t>sistemi informatici nel pieno rispetto del “Codice in materia di</w:t>
      </w:r>
      <w:r w:rsidR="00592546" w:rsidRPr="0031721C">
        <w:rPr>
          <w:sz w:val="24"/>
          <w:szCs w:val="24"/>
        </w:rPr>
        <w:t xml:space="preserve"> </w:t>
      </w:r>
      <w:r w:rsidRPr="0031721C">
        <w:rPr>
          <w:sz w:val="24"/>
          <w:szCs w:val="24"/>
        </w:rPr>
        <w:t>protezione dei dati personali” e degli obblighi di riservatezza.</w:t>
      </w:r>
    </w:p>
    <w:p w:rsidR="00592546" w:rsidRDefault="00592546" w:rsidP="0031721C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C13626" w:rsidRPr="0031721C" w:rsidRDefault="00C13626" w:rsidP="0031721C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136A76" w:rsidRPr="0031721C" w:rsidRDefault="00136A76" w:rsidP="00F56FD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ind w:left="705" w:hanging="705"/>
        <w:rPr>
          <w:sz w:val="24"/>
          <w:szCs w:val="24"/>
        </w:rPr>
      </w:pPr>
      <w:r w:rsidRPr="0031721C">
        <w:rPr>
          <w:sz w:val="24"/>
          <w:szCs w:val="24"/>
        </w:rPr>
        <w:t xml:space="preserve">Data______________ </w:t>
      </w: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  <w:t>TIMBRO e Firma del Rappresentante legale</w:t>
      </w:r>
    </w:p>
    <w:p w:rsidR="00136A76" w:rsidRPr="0031721C" w:rsidRDefault="00136A76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592546" w:rsidRPr="0031721C" w:rsidRDefault="00592546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592546" w:rsidRPr="0031721C" w:rsidRDefault="00592546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592546" w:rsidRPr="0031721C" w:rsidRDefault="00592546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592546" w:rsidRPr="0031721C" w:rsidRDefault="00592546" w:rsidP="00AD0B67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</w:p>
    <w:p w:rsidR="00AD0B67" w:rsidRPr="0031721C" w:rsidRDefault="00136A76" w:rsidP="00D9233A">
      <w:pPr>
        <w:pBdr>
          <w:top w:val="single" w:sz="4" w:space="1" w:color="auto"/>
          <w:left w:val="single" w:sz="4" w:space="26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</w:r>
      <w:r w:rsidRPr="0031721C">
        <w:rPr>
          <w:sz w:val="24"/>
          <w:szCs w:val="24"/>
        </w:rPr>
        <w:tab/>
      </w:r>
    </w:p>
    <w:sectPr w:rsidR="00AD0B67" w:rsidRPr="0031721C" w:rsidSect="00136A76">
      <w:footerReference w:type="default" r:id="rId10"/>
      <w:type w:val="continuous"/>
      <w:pgSz w:w="11906" w:h="16838"/>
      <w:pgMar w:top="709" w:right="566" w:bottom="851" w:left="993" w:header="720" w:footer="72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A08" w:rsidRDefault="00810A08">
      <w:r>
        <w:separator/>
      </w:r>
    </w:p>
  </w:endnote>
  <w:endnote w:type="continuationSeparator" w:id="0">
    <w:p w:rsidR="00810A08" w:rsidRDefault="00810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4B56" w:rsidRPr="009D57ED" w:rsidRDefault="00E14B56">
    <w:pPr>
      <w:pStyle w:val="Pidipagina"/>
      <w:rPr>
        <w:color w:val="C0C0C0"/>
      </w:rPr>
    </w:pPr>
    <w:r w:rsidRPr="009D57ED">
      <w:rPr>
        <w:color w:val="C0C0C0"/>
      </w:rPr>
      <w:fldChar w:fldCharType="begin"/>
    </w:r>
    <w:r w:rsidRPr="009D57ED">
      <w:rPr>
        <w:color w:val="C0C0C0"/>
      </w:rPr>
      <w:instrText xml:space="preserve"> FILENAME </w:instrText>
    </w:r>
    <w:r w:rsidRPr="009D57ED">
      <w:rPr>
        <w:color w:val="C0C0C0"/>
      </w:rPr>
      <w:fldChar w:fldCharType="separate"/>
    </w:r>
    <w:r w:rsidR="009467C9">
      <w:rPr>
        <w:noProof/>
        <w:color w:val="C0C0C0"/>
      </w:rPr>
      <w:t>Bando e Modello domanda Wine Paris 202e.docx</w:t>
    </w:r>
    <w:r w:rsidRPr="009D57ED">
      <w:rPr>
        <w:color w:val="C0C0C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A08" w:rsidRDefault="00810A08">
      <w:r>
        <w:separator/>
      </w:r>
    </w:p>
  </w:footnote>
  <w:footnote w:type="continuationSeparator" w:id="0">
    <w:p w:rsidR="00810A08" w:rsidRDefault="00810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color w:val="000000"/>
        <w:sz w:val="24"/>
        <w:szCs w:val="24"/>
      </w:rPr>
    </w:lvl>
  </w:abstractNum>
  <w:abstractNum w:abstractNumId="1">
    <w:nsid w:val="00000003"/>
    <w:multiLevelType w:val="singleLevel"/>
    <w:tmpl w:val="00000003"/>
    <w:name w:val="WW8Num3"/>
    <w:lvl w:ilvl="0">
      <w:numFmt w:val="bullet"/>
      <w:lvlText w:val="•"/>
      <w:lvlJc w:val="left"/>
      <w:pPr>
        <w:tabs>
          <w:tab w:val="num" w:pos="0"/>
        </w:tabs>
        <w:ind w:left="1068" w:hanging="360"/>
      </w:pPr>
      <w:rPr>
        <w:rFonts w:ascii="Arial" w:hAnsi="Arial" w:cs="Arial" w:hint="default"/>
        <w:sz w:val="24"/>
        <w:szCs w:val="24"/>
      </w:rPr>
    </w:lvl>
  </w:abstractNum>
  <w:abstractNum w:abstractNumId="2">
    <w:nsid w:val="000727FA"/>
    <w:multiLevelType w:val="hybridMultilevel"/>
    <w:tmpl w:val="ABAC828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592BED"/>
    <w:multiLevelType w:val="hybridMultilevel"/>
    <w:tmpl w:val="A142C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FC2"/>
    <w:rsid w:val="000601E8"/>
    <w:rsid w:val="00060EC7"/>
    <w:rsid w:val="00065694"/>
    <w:rsid w:val="000725AF"/>
    <w:rsid w:val="00072EBC"/>
    <w:rsid w:val="00073CC1"/>
    <w:rsid w:val="00090EBD"/>
    <w:rsid w:val="000A32B5"/>
    <w:rsid w:val="000B286B"/>
    <w:rsid w:val="000B2F37"/>
    <w:rsid w:val="000B3422"/>
    <w:rsid w:val="000C2CD7"/>
    <w:rsid w:val="000C62D2"/>
    <w:rsid w:val="000D652B"/>
    <w:rsid w:val="00111BF8"/>
    <w:rsid w:val="001122A3"/>
    <w:rsid w:val="00124706"/>
    <w:rsid w:val="00127017"/>
    <w:rsid w:val="00134C44"/>
    <w:rsid w:val="00136A76"/>
    <w:rsid w:val="00165C0B"/>
    <w:rsid w:val="001777BB"/>
    <w:rsid w:val="00182886"/>
    <w:rsid w:val="00182C12"/>
    <w:rsid w:val="00183558"/>
    <w:rsid w:val="001948B0"/>
    <w:rsid w:val="001A5BD1"/>
    <w:rsid w:val="001C0D0F"/>
    <w:rsid w:val="001F2F67"/>
    <w:rsid w:val="001F5330"/>
    <w:rsid w:val="00202239"/>
    <w:rsid w:val="00212890"/>
    <w:rsid w:val="00216DBA"/>
    <w:rsid w:val="00220CCA"/>
    <w:rsid w:val="00252223"/>
    <w:rsid w:val="0026061B"/>
    <w:rsid w:val="002610AF"/>
    <w:rsid w:val="00280E63"/>
    <w:rsid w:val="00294F33"/>
    <w:rsid w:val="002A523B"/>
    <w:rsid w:val="002A70FB"/>
    <w:rsid w:val="002B6B23"/>
    <w:rsid w:val="002C51E6"/>
    <w:rsid w:val="002D74A5"/>
    <w:rsid w:val="00306B28"/>
    <w:rsid w:val="0030732C"/>
    <w:rsid w:val="0031721C"/>
    <w:rsid w:val="00324B94"/>
    <w:rsid w:val="00325B5D"/>
    <w:rsid w:val="00350532"/>
    <w:rsid w:val="0035071E"/>
    <w:rsid w:val="00362874"/>
    <w:rsid w:val="003725B5"/>
    <w:rsid w:val="003762FD"/>
    <w:rsid w:val="00381ABF"/>
    <w:rsid w:val="00395DA5"/>
    <w:rsid w:val="003A6429"/>
    <w:rsid w:val="003D4F2F"/>
    <w:rsid w:val="003E0B5A"/>
    <w:rsid w:val="0042391C"/>
    <w:rsid w:val="0042641D"/>
    <w:rsid w:val="0043405F"/>
    <w:rsid w:val="0044005A"/>
    <w:rsid w:val="00460670"/>
    <w:rsid w:val="00462F68"/>
    <w:rsid w:val="00472ECB"/>
    <w:rsid w:val="004814F7"/>
    <w:rsid w:val="00482336"/>
    <w:rsid w:val="00482BD9"/>
    <w:rsid w:val="00486D6F"/>
    <w:rsid w:val="0049353A"/>
    <w:rsid w:val="004A159D"/>
    <w:rsid w:val="004C26F2"/>
    <w:rsid w:val="004C39B9"/>
    <w:rsid w:val="004D57E0"/>
    <w:rsid w:val="004D78BD"/>
    <w:rsid w:val="004E3278"/>
    <w:rsid w:val="004E4273"/>
    <w:rsid w:val="004F0E69"/>
    <w:rsid w:val="0051535E"/>
    <w:rsid w:val="00524A50"/>
    <w:rsid w:val="005260BD"/>
    <w:rsid w:val="005409DE"/>
    <w:rsid w:val="005549C1"/>
    <w:rsid w:val="00555E67"/>
    <w:rsid w:val="00574E6E"/>
    <w:rsid w:val="00577F67"/>
    <w:rsid w:val="00587FC2"/>
    <w:rsid w:val="00592546"/>
    <w:rsid w:val="005B06D0"/>
    <w:rsid w:val="005C4635"/>
    <w:rsid w:val="005E1158"/>
    <w:rsid w:val="005E5E84"/>
    <w:rsid w:val="00613766"/>
    <w:rsid w:val="00623AB6"/>
    <w:rsid w:val="006257D3"/>
    <w:rsid w:val="006262FC"/>
    <w:rsid w:val="0063193C"/>
    <w:rsid w:val="0063477C"/>
    <w:rsid w:val="00640807"/>
    <w:rsid w:val="00662BE6"/>
    <w:rsid w:val="006632B9"/>
    <w:rsid w:val="0066631E"/>
    <w:rsid w:val="0069121A"/>
    <w:rsid w:val="006A14D2"/>
    <w:rsid w:val="006F5D70"/>
    <w:rsid w:val="00706D21"/>
    <w:rsid w:val="00717109"/>
    <w:rsid w:val="007210BD"/>
    <w:rsid w:val="0073003F"/>
    <w:rsid w:val="00733705"/>
    <w:rsid w:val="00746CEE"/>
    <w:rsid w:val="00751367"/>
    <w:rsid w:val="007708A5"/>
    <w:rsid w:val="007742A3"/>
    <w:rsid w:val="007A02A2"/>
    <w:rsid w:val="007B4973"/>
    <w:rsid w:val="007B6C96"/>
    <w:rsid w:val="007C230E"/>
    <w:rsid w:val="007C30EC"/>
    <w:rsid w:val="007E604D"/>
    <w:rsid w:val="007F67AB"/>
    <w:rsid w:val="0080097B"/>
    <w:rsid w:val="00810A08"/>
    <w:rsid w:val="00814E07"/>
    <w:rsid w:val="00823A8C"/>
    <w:rsid w:val="00835C50"/>
    <w:rsid w:val="0084646F"/>
    <w:rsid w:val="00856D0D"/>
    <w:rsid w:val="008D4A15"/>
    <w:rsid w:val="008F4B4C"/>
    <w:rsid w:val="00924E3A"/>
    <w:rsid w:val="009268E9"/>
    <w:rsid w:val="009467C9"/>
    <w:rsid w:val="00951972"/>
    <w:rsid w:val="00957B0F"/>
    <w:rsid w:val="00973B47"/>
    <w:rsid w:val="009809CE"/>
    <w:rsid w:val="009900E3"/>
    <w:rsid w:val="009B5B5F"/>
    <w:rsid w:val="009D09D0"/>
    <w:rsid w:val="009D57ED"/>
    <w:rsid w:val="009D7745"/>
    <w:rsid w:val="009F306F"/>
    <w:rsid w:val="009F5889"/>
    <w:rsid w:val="00A069D1"/>
    <w:rsid w:val="00A113E6"/>
    <w:rsid w:val="00A17C55"/>
    <w:rsid w:val="00A30AC9"/>
    <w:rsid w:val="00A33525"/>
    <w:rsid w:val="00A51308"/>
    <w:rsid w:val="00A55AD3"/>
    <w:rsid w:val="00A67A49"/>
    <w:rsid w:val="00A7406B"/>
    <w:rsid w:val="00A74E97"/>
    <w:rsid w:val="00A80AC2"/>
    <w:rsid w:val="00A832DB"/>
    <w:rsid w:val="00A96348"/>
    <w:rsid w:val="00AB1BCA"/>
    <w:rsid w:val="00AB2875"/>
    <w:rsid w:val="00AB6A3F"/>
    <w:rsid w:val="00AC1291"/>
    <w:rsid w:val="00AD0B67"/>
    <w:rsid w:val="00AF19FE"/>
    <w:rsid w:val="00B05607"/>
    <w:rsid w:val="00B136C9"/>
    <w:rsid w:val="00B303EE"/>
    <w:rsid w:val="00B34C62"/>
    <w:rsid w:val="00B513B3"/>
    <w:rsid w:val="00B77F98"/>
    <w:rsid w:val="00B81CDD"/>
    <w:rsid w:val="00BA12D0"/>
    <w:rsid w:val="00BA4848"/>
    <w:rsid w:val="00BB10C7"/>
    <w:rsid w:val="00BE0983"/>
    <w:rsid w:val="00C13626"/>
    <w:rsid w:val="00C2451E"/>
    <w:rsid w:val="00C50981"/>
    <w:rsid w:val="00C63B01"/>
    <w:rsid w:val="00C74EDC"/>
    <w:rsid w:val="00CA611F"/>
    <w:rsid w:val="00CA6E84"/>
    <w:rsid w:val="00CA704A"/>
    <w:rsid w:val="00CC7896"/>
    <w:rsid w:val="00CD1EE2"/>
    <w:rsid w:val="00CD68B5"/>
    <w:rsid w:val="00CE0653"/>
    <w:rsid w:val="00CE134F"/>
    <w:rsid w:val="00CE1AFD"/>
    <w:rsid w:val="00CF4507"/>
    <w:rsid w:val="00D13E51"/>
    <w:rsid w:val="00D60FC0"/>
    <w:rsid w:val="00D8771C"/>
    <w:rsid w:val="00D9233A"/>
    <w:rsid w:val="00D9501B"/>
    <w:rsid w:val="00D96AF2"/>
    <w:rsid w:val="00DA7EB4"/>
    <w:rsid w:val="00DB3725"/>
    <w:rsid w:val="00DC0F83"/>
    <w:rsid w:val="00DC48D7"/>
    <w:rsid w:val="00DE383E"/>
    <w:rsid w:val="00DE4845"/>
    <w:rsid w:val="00DE4D42"/>
    <w:rsid w:val="00DE7AD4"/>
    <w:rsid w:val="00DF0EB5"/>
    <w:rsid w:val="00DF68E3"/>
    <w:rsid w:val="00E01252"/>
    <w:rsid w:val="00E077AC"/>
    <w:rsid w:val="00E13D31"/>
    <w:rsid w:val="00E14B56"/>
    <w:rsid w:val="00E211CF"/>
    <w:rsid w:val="00E55445"/>
    <w:rsid w:val="00E60A02"/>
    <w:rsid w:val="00E666B1"/>
    <w:rsid w:val="00E734BD"/>
    <w:rsid w:val="00E745D3"/>
    <w:rsid w:val="00EA34DE"/>
    <w:rsid w:val="00EA35BB"/>
    <w:rsid w:val="00EC1C45"/>
    <w:rsid w:val="00EC1F5A"/>
    <w:rsid w:val="00EE5B24"/>
    <w:rsid w:val="00EF1EE6"/>
    <w:rsid w:val="00EF6257"/>
    <w:rsid w:val="00F06410"/>
    <w:rsid w:val="00F12E0D"/>
    <w:rsid w:val="00F332DA"/>
    <w:rsid w:val="00F5149E"/>
    <w:rsid w:val="00F56FD7"/>
    <w:rsid w:val="00F77119"/>
    <w:rsid w:val="00FC3222"/>
    <w:rsid w:val="00FC5364"/>
    <w:rsid w:val="00FC57F9"/>
    <w:rsid w:val="00FD7175"/>
    <w:rsid w:val="00FF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rsid w:val="00B136C9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3A6429"/>
    <w:pPr>
      <w:ind w:left="708"/>
    </w:pPr>
  </w:style>
  <w:style w:type="paragraph" w:styleId="Testofumetto">
    <w:name w:val="Balloon Text"/>
    <w:basedOn w:val="Normale"/>
    <w:link w:val="TestofumettoCarattere"/>
    <w:rsid w:val="00814E0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814E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rsid w:val="00B136C9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3A6429"/>
    <w:pPr>
      <w:ind w:left="708"/>
    </w:pPr>
  </w:style>
  <w:style w:type="paragraph" w:styleId="Testofumetto">
    <w:name w:val="Balloon Text"/>
    <w:basedOn w:val="Normale"/>
    <w:link w:val="TestofumettoCarattere"/>
    <w:rsid w:val="00814E0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814E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1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promozioneirvo@pec.istitutoregionalevitevinosicilia.i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.capraro\Desktop\carta_intestat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3EE14-4D78-4E66-9FCA-CA5DD86BD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carta_intestata.dot</Template>
  <TotalTime>0</TotalTime>
  <Pages>2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IST. REG. VITE E VINO</Company>
  <LinksUpToDate>false</LinksUpToDate>
  <CharactersWithSpaces>4204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Felice Capraro</dc:creator>
  <cp:lastModifiedBy>Pietro Marchese</cp:lastModifiedBy>
  <cp:revision>2</cp:revision>
  <cp:lastPrinted>2024-10-21T08:32:00Z</cp:lastPrinted>
  <dcterms:created xsi:type="dcterms:W3CDTF">2025-10-16T10:32:00Z</dcterms:created>
  <dcterms:modified xsi:type="dcterms:W3CDTF">2025-10-16T10:32:00Z</dcterms:modified>
</cp:coreProperties>
</file>